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A1349" w14:textId="77777777" w:rsidR="002F2312" w:rsidRPr="00DE434B" w:rsidRDefault="002F2312" w:rsidP="002F2312">
      <w:pPr>
        <w:pStyle w:val="Intestazione"/>
        <w:jc w:val="center"/>
        <w:rPr>
          <w:rFonts w:asciiTheme="minorHAnsi" w:hAnsiTheme="minorHAnsi"/>
          <w:b/>
        </w:rPr>
      </w:pPr>
      <w:r w:rsidRPr="00DE434B">
        <w:rPr>
          <w:rFonts w:asciiTheme="minorHAnsi" w:hAnsiTheme="minorHAnsi"/>
          <w:b/>
        </w:rPr>
        <w:t>ISTANZA DI ACCESSO CIVICO</w:t>
      </w:r>
    </w:p>
    <w:p w14:paraId="6B395438" w14:textId="2E2C1907" w:rsidR="002445F0" w:rsidRDefault="002445F0" w:rsidP="002F2312">
      <w:pPr>
        <w:spacing w:after="0"/>
      </w:pPr>
    </w:p>
    <w:p w14:paraId="6CC8E833" w14:textId="7280D161" w:rsidR="002F2312" w:rsidRDefault="002F2312" w:rsidP="002F2312">
      <w:pPr>
        <w:spacing w:after="0"/>
      </w:pPr>
    </w:p>
    <w:p w14:paraId="29DF3117" w14:textId="77777777" w:rsidR="002F2312" w:rsidRDefault="002F2312" w:rsidP="002F2312">
      <w:pPr>
        <w:spacing w:after="0" w:line="240" w:lineRule="auto"/>
        <w:jc w:val="right"/>
      </w:pPr>
      <w:r>
        <w:t xml:space="preserve">Responsabile della prevenzione della corruzione e della </w:t>
      </w:r>
      <w:proofErr w:type="spellStart"/>
      <w:r>
        <w:t>trasparenza</w:t>
      </w:r>
    </w:p>
    <w:p w14:paraId="56864CE5" w14:textId="467FA4B9" w:rsidR="002F2312" w:rsidRPr="00726767" w:rsidRDefault="002F2312" w:rsidP="002F2312">
      <w:pPr>
        <w:spacing w:after="0" w:line="240" w:lineRule="auto"/>
        <w:jc w:val="right"/>
        <w:rPr>
          <w:rFonts w:asciiTheme="majorHAnsi" w:hAnsiTheme="majorHAnsi"/>
          <w:sz w:val="24"/>
          <w:szCs w:val="24"/>
        </w:rPr>
      </w:pPr>
      <w:r w:rsidRPr="00726767">
        <w:rPr>
          <w:rFonts w:asciiTheme="majorHAnsi" w:hAnsiTheme="majorHAnsi"/>
          <w:sz w:val="24"/>
          <w:szCs w:val="24"/>
        </w:rPr>
        <w:t>d</w:t>
      </w:r>
      <w:proofErr w:type="spellEnd"/>
      <w:r w:rsidRPr="00726767">
        <w:rPr>
          <w:rFonts w:asciiTheme="majorHAnsi" w:hAnsiTheme="majorHAnsi"/>
          <w:sz w:val="24"/>
          <w:szCs w:val="24"/>
        </w:rPr>
        <w:t xml:space="preserve">i </w:t>
      </w:r>
      <w:proofErr w:type="gramStart"/>
      <w:r>
        <w:rPr>
          <w:rFonts w:asciiTheme="majorHAnsi" w:hAnsiTheme="majorHAnsi"/>
          <w:b/>
          <w:sz w:val="24"/>
          <w:szCs w:val="24"/>
        </w:rPr>
        <w:t xml:space="preserve">Uniontrasporti </w:t>
      </w:r>
      <w:r w:rsidRPr="00726767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26767">
        <w:rPr>
          <w:rFonts w:asciiTheme="majorHAnsi" w:hAnsiTheme="majorHAnsi"/>
          <w:b/>
          <w:sz w:val="24"/>
          <w:szCs w:val="24"/>
        </w:rPr>
        <w:t>sc</w:t>
      </w:r>
      <w:r>
        <w:rPr>
          <w:rFonts w:asciiTheme="majorHAnsi" w:hAnsiTheme="majorHAnsi"/>
          <w:b/>
          <w:sz w:val="24"/>
          <w:szCs w:val="24"/>
        </w:rPr>
        <w:t>a</w:t>
      </w:r>
      <w:r w:rsidRPr="00726767">
        <w:rPr>
          <w:rFonts w:asciiTheme="majorHAnsi" w:hAnsiTheme="majorHAnsi"/>
          <w:b/>
          <w:sz w:val="24"/>
          <w:szCs w:val="24"/>
        </w:rPr>
        <w:t>rl</w:t>
      </w:r>
      <w:proofErr w:type="spellEnd"/>
      <w:proofErr w:type="gramEnd"/>
    </w:p>
    <w:p w14:paraId="7940C920" w14:textId="27138958" w:rsidR="002F2312" w:rsidRPr="00726767" w:rsidRDefault="002F2312" w:rsidP="002F2312">
      <w:pPr>
        <w:spacing w:after="0" w:line="240" w:lineRule="auto"/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Ing. Antonello Fontanili</w:t>
      </w:r>
    </w:p>
    <w:p w14:paraId="4570CBF5" w14:textId="77777777" w:rsidR="002F2312" w:rsidRPr="00726767" w:rsidRDefault="002F2312" w:rsidP="002F2312">
      <w:pPr>
        <w:spacing w:after="0" w:line="240" w:lineRule="auto"/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MILANO</w:t>
      </w:r>
    </w:p>
    <w:p w14:paraId="134D4F3F" w14:textId="77777777" w:rsidR="002F2312" w:rsidRPr="00726767" w:rsidRDefault="002F2312" w:rsidP="002F2312">
      <w:pPr>
        <w:spacing w:after="0"/>
        <w:rPr>
          <w:rFonts w:asciiTheme="majorHAnsi" w:hAnsiTheme="majorHAnsi"/>
          <w:b/>
          <w:sz w:val="24"/>
          <w:szCs w:val="24"/>
          <w:u w:val="single"/>
        </w:rPr>
      </w:pPr>
    </w:p>
    <w:p w14:paraId="17E5E42E" w14:textId="77777777" w:rsidR="002F2312" w:rsidRPr="00726767" w:rsidRDefault="002F2312" w:rsidP="002F2312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sym w:font="Symbol" w:char="F09E"/>
      </w:r>
      <w:r>
        <w:rPr>
          <w:rFonts w:asciiTheme="majorHAnsi" w:hAnsiTheme="majorHAnsi"/>
          <w:sz w:val="24"/>
          <w:szCs w:val="24"/>
        </w:rPr>
        <w:t xml:space="preserve"> </w:t>
      </w:r>
      <w:r w:rsidRPr="00726767">
        <w:rPr>
          <w:rFonts w:asciiTheme="majorHAnsi" w:hAnsiTheme="majorHAnsi"/>
          <w:sz w:val="24"/>
          <w:szCs w:val="24"/>
        </w:rPr>
        <w:t xml:space="preserve">istanza di accesso civico </w:t>
      </w:r>
      <w:r>
        <w:rPr>
          <w:rFonts w:asciiTheme="majorHAnsi" w:hAnsiTheme="majorHAnsi"/>
          <w:sz w:val="24"/>
          <w:szCs w:val="24"/>
        </w:rPr>
        <w:t xml:space="preserve">semplice </w:t>
      </w:r>
      <w:r w:rsidRPr="00726767">
        <w:rPr>
          <w:rFonts w:asciiTheme="majorHAnsi" w:hAnsiTheme="majorHAnsi"/>
          <w:sz w:val="24"/>
          <w:szCs w:val="24"/>
        </w:rPr>
        <w:t>ex art. 5</w:t>
      </w:r>
      <w:r>
        <w:rPr>
          <w:rFonts w:asciiTheme="majorHAnsi" w:hAnsiTheme="majorHAnsi"/>
          <w:sz w:val="24"/>
          <w:szCs w:val="24"/>
        </w:rPr>
        <w:t xml:space="preserve"> co.1</w:t>
      </w:r>
      <w:r w:rsidRPr="00726767">
        <w:rPr>
          <w:rFonts w:asciiTheme="majorHAnsi" w:hAnsiTheme="majorHAnsi"/>
          <w:sz w:val="24"/>
          <w:szCs w:val="24"/>
        </w:rPr>
        <w:t>, decreto legislativo 14 marzo 2013, n.33</w:t>
      </w:r>
    </w:p>
    <w:p w14:paraId="696F6657" w14:textId="77777777" w:rsidR="002F2312" w:rsidRDefault="002F2312" w:rsidP="002F2312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sym w:font="Symbol" w:char="F09E"/>
      </w:r>
      <w:r>
        <w:rPr>
          <w:rFonts w:asciiTheme="majorHAnsi" w:hAnsiTheme="majorHAnsi"/>
          <w:sz w:val="24"/>
          <w:szCs w:val="24"/>
        </w:rPr>
        <w:t xml:space="preserve"> </w:t>
      </w:r>
      <w:r w:rsidRPr="00726767">
        <w:rPr>
          <w:rFonts w:asciiTheme="majorHAnsi" w:hAnsiTheme="majorHAnsi"/>
          <w:sz w:val="24"/>
          <w:szCs w:val="24"/>
        </w:rPr>
        <w:t xml:space="preserve">istanza di accesso civico </w:t>
      </w:r>
      <w:r>
        <w:rPr>
          <w:rFonts w:asciiTheme="majorHAnsi" w:hAnsiTheme="majorHAnsi"/>
          <w:sz w:val="24"/>
          <w:szCs w:val="24"/>
        </w:rPr>
        <w:t xml:space="preserve">generalizzato </w:t>
      </w:r>
      <w:r w:rsidRPr="00726767">
        <w:rPr>
          <w:rFonts w:asciiTheme="majorHAnsi" w:hAnsiTheme="majorHAnsi"/>
          <w:sz w:val="24"/>
          <w:szCs w:val="24"/>
        </w:rPr>
        <w:t>ex art. 5</w:t>
      </w:r>
      <w:r>
        <w:rPr>
          <w:rFonts w:asciiTheme="majorHAnsi" w:hAnsiTheme="majorHAnsi"/>
          <w:sz w:val="24"/>
          <w:szCs w:val="24"/>
        </w:rPr>
        <w:t xml:space="preserve"> co.2</w:t>
      </w:r>
      <w:r w:rsidRPr="00726767">
        <w:rPr>
          <w:rFonts w:asciiTheme="majorHAnsi" w:hAnsiTheme="majorHAnsi"/>
          <w:sz w:val="24"/>
          <w:szCs w:val="24"/>
        </w:rPr>
        <w:t>, decreto legislativo 14 marzo 2013, n.33</w:t>
      </w:r>
    </w:p>
    <w:p w14:paraId="71B60932" w14:textId="77777777" w:rsidR="002F2312" w:rsidRPr="00726767" w:rsidRDefault="002F2312" w:rsidP="002F2312">
      <w:pPr>
        <w:spacing w:after="0"/>
        <w:ind w:left="708" w:firstLine="708"/>
        <w:jc w:val="both"/>
        <w:rPr>
          <w:rFonts w:asciiTheme="majorHAnsi" w:hAnsiTheme="majorHAnsi"/>
          <w:sz w:val="24"/>
          <w:szCs w:val="24"/>
        </w:rPr>
      </w:pPr>
    </w:p>
    <w:p w14:paraId="6F8BAB16" w14:textId="77777777" w:rsidR="002F2312" w:rsidRPr="00726767" w:rsidRDefault="002F2312" w:rsidP="002F2312">
      <w:pPr>
        <w:spacing w:after="0" w:line="480" w:lineRule="auto"/>
        <w:jc w:val="both"/>
        <w:rPr>
          <w:rFonts w:asciiTheme="majorHAnsi" w:hAnsiTheme="majorHAnsi"/>
          <w:sz w:val="24"/>
          <w:szCs w:val="24"/>
        </w:rPr>
      </w:pPr>
      <w:r w:rsidRPr="00726767">
        <w:rPr>
          <w:rFonts w:asciiTheme="majorHAnsi" w:hAnsiTheme="majorHAnsi"/>
          <w:sz w:val="24"/>
          <w:szCs w:val="24"/>
        </w:rPr>
        <w:t>Il/la sottoscritto/a, _______________________</w:t>
      </w:r>
      <w:r w:rsidRPr="00726767">
        <w:rPr>
          <w:rFonts w:asciiTheme="majorHAnsi" w:hAnsiTheme="majorHAnsi"/>
          <w:sz w:val="24"/>
          <w:szCs w:val="24"/>
        </w:rPr>
        <w:softHyphen/>
        <w:t xml:space="preserve">____________________________________________, nato/a </w:t>
      </w:r>
      <w:proofErr w:type="spellStart"/>
      <w:r w:rsidRPr="00726767">
        <w:rPr>
          <w:rFonts w:asciiTheme="majorHAnsi" w:hAnsiTheme="majorHAnsi"/>
          <w:sz w:val="24"/>
          <w:szCs w:val="24"/>
        </w:rPr>
        <w:t>a</w:t>
      </w:r>
      <w:proofErr w:type="spellEnd"/>
      <w:r w:rsidRPr="00726767">
        <w:rPr>
          <w:rFonts w:asciiTheme="majorHAnsi" w:hAnsiTheme="majorHAnsi"/>
          <w:sz w:val="24"/>
          <w:szCs w:val="24"/>
        </w:rPr>
        <w:t xml:space="preserve"> ________________________________________, il _________________ , residente in ___ ___________________________ (__),  via _____________________________________, </w:t>
      </w:r>
      <w:proofErr w:type="spellStart"/>
      <w:r w:rsidRPr="00726767">
        <w:rPr>
          <w:rFonts w:asciiTheme="majorHAnsi" w:hAnsiTheme="majorHAnsi"/>
          <w:sz w:val="24"/>
          <w:szCs w:val="24"/>
        </w:rPr>
        <w:t>cap</w:t>
      </w:r>
      <w:proofErr w:type="spellEnd"/>
      <w:r w:rsidRPr="00726767">
        <w:rPr>
          <w:rFonts w:asciiTheme="majorHAnsi" w:hAnsiTheme="majorHAnsi"/>
          <w:sz w:val="24"/>
          <w:szCs w:val="24"/>
        </w:rPr>
        <w:t xml:space="preserve"> _________</w:t>
      </w:r>
    </w:p>
    <w:p w14:paraId="5C2F68CC" w14:textId="77777777" w:rsidR="002F2312" w:rsidRPr="00726767" w:rsidRDefault="002F2312" w:rsidP="002F2312">
      <w:pPr>
        <w:spacing w:after="0" w:line="480" w:lineRule="auto"/>
        <w:jc w:val="center"/>
        <w:rPr>
          <w:rFonts w:asciiTheme="majorHAnsi" w:hAnsiTheme="majorHAnsi"/>
          <w:b/>
          <w:sz w:val="24"/>
          <w:szCs w:val="24"/>
        </w:rPr>
      </w:pPr>
      <w:r w:rsidRPr="00726767">
        <w:rPr>
          <w:rFonts w:asciiTheme="majorHAnsi" w:hAnsiTheme="majorHAnsi"/>
          <w:b/>
          <w:sz w:val="24"/>
          <w:szCs w:val="24"/>
        </w:rPr>
        <w:t>CHIEDE</w:t>
      </w:r>
    </w:p>
    <w:p w14:paraId="21D4330D" w14:textId="77777777" w:rsidR="002F2312" w:rsidRPr="00726767" w:rsidRDefault="002F2312" w:rsidP="002F2312">
      <w:pPr>
        <w:spacing w:after="0" w:line="480" w:lineRule="auto"/>
        <w:jc w:val="both"/>
        <w:rPr>
          <w:rFonts w:asciiTheme="majorHAnsi" w:hAnsiTheme="majorHAnsi"/>
          <w:sz w:val="24"/>
          <w:szCs w:val="24"/>
        </w:rPr>
      </w:pPr>
      <w:r w:rsidRPr="00726767">
        <w:rPr>
          <w:rFonts w:asciiTheme="majorHAnsi" w:hAnsiTheme="majorHAnsi"/>
          <w:sz w:val="24"/>
          <w:szCs w:val="24"/>
        </w:rPr>
        <w:t>in adempimento a quanto previsto dall’art. 5 del d.lgs. 33/2013, di esercitare il diritto di accesso civico relativamente al/ai seguente/i documento/i, informazione/i, dato/i, la cui pubblicazione sul sito istituzionale dell’ente non risulta attuata:</w:t>
      </w:r>
    </w:p>
    <w:p w14:paraId="64B74480" w14:textId="77777777" w:rsidR="002F2312" w:rsidRPr="00726767" w:rsidRDefault="002F2312" w:rsidP="002F2312">
      <w:pPr>
        <w:spacing w:after="0" w:line="480" w:lineRule="auto"/>
        <w:jc w:val="both"/>
        <w:rPr>
          <w:rFonts w:asciiTheme="majorHAnsi" w:hAnsiTheme="majorHAnsi"/>
          <w:sz w:val="24"/>
          <w:szCs w:val="24"/>
        </w:rPr>
      </w:pPr>
      <w:r w:rsidRPr="00726767">
        <w:rPr>
          <w:rFonts w:asciiTheme="majorHAnsi" w:hAnsiTheme="majorHAnsi"/>
          <w:sz w:val="24"/>
          <w:szCs w:val="24"/>
        </w:rPr>
        <w:t>_______________________________________________________________________________________</w:t>
      </w:r>
    </w:p>
    <w:p w14:paraId="65CBC6FA" w14:textId="77777777" w:rsidR="002F2312" w:rsidRPr="00726767" w:rsidRDefault="002F2312" w:rsidP="002F2312">
      <w:pPr>
        <w:spacing w:after="0" w:line="480" w:lineRule="auto"/>
        <w:jc w:val="both"/>
        <w:rPr>
          <w:rFonts w:asciiTheme="majorHAnsi" w:hAnsiTheme="majorHAnsi"/>
          <w:sz w:val="24"/>
          <w:szCs w:val="24"/>
        </w:rPr>
      </w:pPr>
      <w:r w:rsidRPr="00726767">
        <w:rPr>
          <w:rFonts w:asciiTheme="majorHAnsi" w:hAnsiTheme="majorHAnsi"/>
          <w:sz w:val="24"/>
          <w:szCs w:val="24"/>
        </w:rPr>
        <w:t>Chiede, altresì, di avere tempestiva comunicazione dell’avvenuta pubblicazione di quanto richiesto, con l’indicazione del collegamento ipertestuale, al seguente indirizzo e-mail:</w:t>
      </w:r>
    </w:p>
    <w:p w14:paraId="559D54E9" w14:textId="77777777" w:rsidR="002F2312" w:rsidRPr="00726767" w:rsidRDefault="002F2312" w:rsidP="002F2312">
      <w:pPr>
        <w:spacing w:after="0" w:line="480" w:lineRule="auto"/>
        <w:jc w:val="both"/>
        <w:rPr>
          <w:rFonts w:asciiTheme="majorHAnsi" w:hAnsiTheme="majorHAnsi"/>
          <w:sz w:val="24"/>
          <w:szCs w:val="24"/>
        </w:rPr>
      </w:pPr>
      <w:r w:rsidRPr="00726767">
        <w:rPr>
          <w:rFonts w:asciiTheme="majorHAnsi" w:hAnsiTheme="majorHAnsi"/>
          <w:sz w:val="24"/>
          <w:szCs w:val="24"/>
        </w:rPr>
        <w:t>_______________________________________________________________________________________</w:t>
      </w:r>
    </w:p>
    <w:p w14:paraId="0FCF64A9" w14:textId="77777777" w:rsidR="002F2312" w:rsidRPr="00726767" w:rsidRDefault="002F2312" w:rsidP="002F2312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726767">
        <w:rPr>
          <w:rFonts w:asciiTheme="majorHAnsi" w:hAnsiTheme="majorHAnsi"/>
          <w:sz w:val="24"/>
          <w:szCs w:val="24"/>
        </w:rPr>
        <w:t>Luogo e data</w:t>
      </w:r>
    </w:p>
    <w:p w14:paraId="22555E18" w14:textId="77777777" w:rsidR="002F2312" w:rsidRPr="00726767" w:rsidRDefault="002F2312" w:rsidP="002F2312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726767">
        <w:rPr>
          <w:rFonts w:asciiTheme="majorHAnsi" w:hAnsiTheme="majorHAnsi"/>
          <w:sz w:val="24"/>
          <w:szCs w:val="24"/>
        </w:rPr>
        <w:t xml:space="preserve">_____________________ </w:t>
      </w:r>
    </w:p>
    <w:p w14:paraId="4007891F" w14:textId="77777777" w:rsidR="002F2312" w:rsidRPr="00726767" w:rsidRDefault="002F2312" w:rsidP="002F2312">
      <w:pPr>
        <w:spacing w:after="0" w:line="360" w:lineRule="auto"/>
        <w:ind w:left="7230"/>
        <w:jc w:val="both"/>
        <w:rPr>
          <w:rFonts w:asciiTheme="majorHAnsi" w:hAnsiTheme="majorHAnsi"/>
          <w:sz w:val="24"/>
          <w:szCs w:val="24"/>
        </w:rPr>
      </w:pPr>
      <w:r w:rsidRPr="00726767">
        <w:rPr>
          <w:rFonts w:asciiTheme="majorHAnsi" w:hAnsiTheme="majorHAnsi"/>
          <w:sz w:val="24"/>
          <w:szCs w:val="24"/>
        </w:rPr>
        <w:t>Firma</w:t>
      </w:r>
    </w:p>
    <w:p w14:paraId="7C245242" w14:textId="77777777" w:rsidR="002F2312" w:rsidRDefault="002F2312" w:rsidP="002F2312">
      <w:pPr>
        <w:spacing w:after="0" w:line="360" w:lineRule="auto"/>
        <w:jc w:val="right"/>
        <w:rPr>
          <w:rFonts w:asciiTheme="majorHAnsi" w:hAnsiTheme="majorHAnsi"/>
          <w:sz w:val="24"/>
          <w:szCs w:val="24"/>
        </w:rPr>
      </w:pPr>
      <w:r w:rsidRPr="00726767">
        <w:rPr>
          <w:rFonts w:asciiTheme="majorHAnsi" w:hAnsiTheme="majorHAnsi"/>
          <w:sz w:val="24"/>
          <w:szCs w:val="24"/>
        </w:rPr>
        <w:t>__________________________________</w:t>
      </w:r>
    </w:p>
    <w:p w14:paraId="722D755B" w14:textId="77777777" w:rsidR="00511BD2" w:rsidRDefault="00511BD2" w:rsidP="002F2312">
      <w:pPr>
        <w:spacing w:after="0" w:line="480" w:lineRule="auto"/>
      </w:pPr>
    </w:p>
    <w:p w14:paraId="52ED62F5" w14:textId="09CC0020" w:rsidR="002F2312" w:rsidRPr="002F2312" w:rsidRDefault="002F2312" w:rsidP="002F2312">
      <w:pPr>
        <w:spacing w:after="0" w:line="480" w:lineRule="auto"/>
      </w:pPr>
      <w:bookmarkStart w:id="0" w:name="_GoBack"/>
      <w:bookmarkEnd w:id="0"/>
      <w:r>
        <w:t>Allegato: documento d’identità (se non sottoscritto con firma digitale).</w:t>
      </w:r>
    </w:p>
    <w:sectPr w:rsidR="002F2312" w:rsidRPr="002F2312" w:rsidSect="002F2312">
      <w:headerReference w:type="default" r:id="rId7"/>
      <w:footerReference w:type="default" r:id="rId8"/>
      <w:headerReference w:type="first" r:id="rId9"/>
      <w:pgSz w:w="11906" w:h="16838" w:code="9"/>
      <w:pgMar w:top="1134" w:right="1416" w:bottom="1702" w:left="1701" w:header="1134" w:footer="34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1BB4DE" w14:textId="77777777" w:rsidR="008F0981" w:rsidRDefault="008F0981">
      <w:pPr>
        <w:spacing w:after="0" w:line="240" w:lineRule="auto"/>
      </w:pPr>
      <w:r>
        <w:separator/>
      </w:r>
    </w:p>
  </w:endnote>
  <w:endnote w:type="continuationSeparator" w:id="0">
    <w:p w14:paraId="1FB1C3DE" w14:textId="77777777" w:rsidR="008F0981" w:rsidRDefault="008F0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edra Sans Std Light">
    <w:altName w:val="Arial"/>
    <w:panose1 w:val="00000000000000000000"/>
    <w:charset w:val="00"/>
    <w:family w:val="swiss"/>
    <w:notTrueType/>
    <w:pitch w:val="variable"/>
    <w:sig w:usb0="00000001" w:usb1="00000003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0AA4D" w14:textId="77777777" w:rsidR="00C71D56" w:rsidRPr="0063215F" w:rsidRDefault="00C71D56">
    <w:pPr>
      <w:pStyle w:val="Intestazione"/>
      <w:tabs>
        <w:tab w:val="clear" w:pos="9638"/>
        <w:tab w:val="right" w:pos="8931"/>
      </w:tabs>
      <w:jc w:val="right"/>
      <w:rPr>
        <w:rFonts w:ascii="Fedra Sans Std Light" w:hAnsi="Fedra Sans Std Light"/>
        <w:color w:val="071D49"/>
      </w:rPr>
    </w:pPr>
    <w:r w:rsidRPr="0063215F">
      <w:rPr>
        <w:rFonts w:ascii="Fedra Sans Std Light" w:hAnsi="Fedra Sans Std Light"/>
        <w:color w:val="071D49"/>
        <w:sz w:val="18"/>
        <w:szCs w:val="18"/>
      </w:rPr>
      <w:t xml:space="preserve">Pag. </w:t>
    </w:r>
    <w:r w:rsidR="000E4F69" w:rsidRPr="0063215F">
      <w:rPr>
        <w:rFonts w:ascii="Fedra Sans Std Light" w:hAnsi="Fedra Sans Std Light"/>
        <w:b/>
        <w:color w:val="071D49"/>
        <w:sz w:val="18"/>
        <w:szCs w:val="18"/>
      </w:rPr>
      <w:fldChar w:fldCharType="begin"/>
    </w:r>
    <w:r w:rsidRPr="0063215F">
      <w:rPr>
        <w:rFonts w:ascii="Fedra Sans Std Light" w:hAnsi="Fedra Sans Std Light"/>
        <w:b/>
        <w:color w:val="071D49"/>
        <w:sz w:val="18"/>
        <w:szCs w:val="18"/>
      </w:rPr>
      <w:instrText xml:space="preserve"> PAGE \* ARABIC </w:instrText>
    </w:r>
    <w:r w:rsidR="000E4F69" w:rsidRPr="0063215F">
      <w:rPr>
        <w:rFonts w:ascii="Fedra Sans Std Light" w:hAnsi="Fedra Sans Std Light"/>
        <w:b/>
        <w:color w:val="071D49"/>
        <w:sz w:val="18"/>
        <w:szCs w:val="18"/>
      </w:rPr>
      <w:fldChar w:fldCharType="separate"/>
    </w:r>
    <w:r w:rsidR="001712E3">
      <w:rPr>
        <w:rFonts w:ascii="Fedra Sans Std Light" w:hAnsi="Fedra Sans Std Light"/>
        <w:b/>
        <w:noProof/>
        <w:color w:val="071D49"/>
        <w:sz w:val="18"/>
        <w:szCs w:val="18"/>
      </w:rPr>
      <w:t>2</w:t>
    </w:r>
    <w:r w:rsidR="000E4F69" w:rsidRPr="0063215F">
      <w:rPr>
        <w:rFonts w:ascii="Fedra Sans Std Light" w:hAnsi="Fedra Sans Std Light"/>
        <w:b/>
        <w:color w:val="071D49"/>
        <w:sz w:val="18"/>
        <w:szCs w:val="18"/>
      </w:rPr>
      <w:fldChar w:fldCharType="end"/>
    </w:r>
    <w:r w:rsidRPr="0063215F">
      <w:rPr>
        <w:rFonts w:ascii="Fedra Sans Std Light" w:hAnsi="Fedra Sans Std Light"/>
        <w:color w:val="071D49"/>
        <w:sz w:val="18"/>
        <w:szCs w:val="18"/>
      </w:rPr>
      <w:t xml:space="preserve"> di </w:t>
    </w:r>
    <w:r w:rsidR="000E4F69" w:rsidRPr="0063215F">
      <w:rPr>
        <w:rFonts w:ascii="Fedra Sans Std Light" w:hAnsi="Fedra Sans Std Light"/>
        <w:b/>
        <w:color w:val="071D49"/>
        <w:sz w:val="18"/>
        <w:szCs w:val="18"/>
      </w:rPr>
      <w:fldChar w:fldCharType="begin"/>
    </w:r>
    <w:r w:rsidRPr="0063215F">
      <w:rPr>
        <w:rFonts w:ascii="Fedra Sans Std Light" w:hAnsi="Fedra Sans Std Light"/>
        <w:b/>
        <w:color w:val="071D49"/>
        <w:sz w:val="18"/>
        <w:szCs w:val="18"/>
      </w:rPr>
      <w:instrText xml:space="preserve"> NUMPAGES \* ARABIC </w:instrText>
    </w:r>
    <w:r w:rsidR="000E4F69" w:rsidRPr="0063215F">
      <w:rPr>
        <w:rFonts w:ascii="Fedra Sans Std Light" w:hAnsi="Fedra Sans Std Light"/>
        <w:b/>
        <w:color w:val="071D49"/>
        <w:sz w:val="18"/>
        <w:szCs w:val="18"/>
      </w:rPr>
      <w:fldChar w:fldCharType="separate"/>
    </w:r>
    <w:r w:rsidR="002C45F9">
      <w:rPr>
        <w:rFonts w:ascii="Fedra Sans Std Light" w:hAnsi="Fedra Sans Std Light"/>
        <w:b/>
        <w:noProof/>
        <w:color w:val="071D49"/>
        <w:sz w:val="18"/>
        <w:szCs w:val="18"/>
      </w:rPr>
      <w:t>1</w:t>
    </w:r>
    <w:r w:rsidR="000E4F69" w:rsidRPr="0063215F">
      <w:rPr>
        <w:rFonts w:ascii="Fedra Sans Std Light" w:hAnsi="Fedra Sans Std Light"/>
        <w:b/>
        <w:color w:val="071D49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ED089" w14:textId="77777777" w:rsidR="008F0981" w:rsidRDefault="008F098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FCCFE91" w14:textId="77777777" w:rsidR="008F0981" w:rsidRDefault="008F0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45293" w14:textId="77777777" w:rsidR="00C71D56" w:rsidRDefault="00B24C2E" w:rsidP="0063215F">
    <w:pPr>
      <w:pStyle w:val="Intestazione"/>
      <w:tabs>
        <w:tab w:val="clear" w:pos="4819"/>
      </w:tabs>
    </w:pPr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 wp14:anchorId="37BFEF67" wp14:editId="59500687">
          <wp:simplePos x="0" y="0"/>
          <wp:positionH relativeFrom="margin">
            <wp:posOffset>-676275</wp:posOffset>
          </wp:positionH>
          <wp:positionV relativeFrom="margin">
            <wp:posOffset>-938530</wp:posOffset>
          </wp:positionV>
          <wp:extent cx="2218055" cy="416560"/>
          <wp:effectExtent l="0" t="0" r="0" b="2540"/>
          <wp:wrapSquare wrapText="bothSides"/>
          <wp:docPr id="8" name="Immagine 8" descr="Uniontrasporti-marchio-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Uniontrasporti-marchio-colo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8055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740AA57" w14:textId="77777777" w:rsidR="00C71D56" w:rsidRDefault="00C71D56">
    <w:pPr>
      <w:pStyle w:val="Intestazione"/>
      <w:ind w:left="-426"/>
      <w:rPr>
        <w:sz w:val="14"/>
      </w:rPr>
    </w:pPr>
  </w:p>
  <w:p w14:paraId="66D3BCBF" w14:textId="77777777" w:rsidR="00A9665D" w:rsidRDefault="00A9665D">
    <w:pPr>
      <w:pStyle w:val="Intestazione"/>
      <w:ind w:left="-426"/>
      <w:rPr>
        <w:sz w:val="14"/>
      </w:rPr>
    </w:pPr>
  </w:p>
  <w:p w14:paraId="63FCCFDD" w14:textId="77777777" w:rsidR="00A9665D" w:rsidRDefault="00A9665D">
    <w:pPr>
      <w:pStyle w:val="Intestazione"/>
      <w:ind w:left="-426"/>
      <w:rPr>
        <w:sz w:val="14"/>
      </w:rPr>
    </w:pPr>
  </w:p>
  <w:p w14:paraId="74BF4160" w14:textId="77777777" w:rsidR="00A9665D" w:rsidRDefault="00A9665D">
    <w:pPr>
      <w:pStyle w:val="Intestazione"/>
      <w:ind w:left="-426"/>
      <w:rPr>
        <w:sz w:val="14"/>
      </w:rPr>
    </w:pPr>
  </w:p>
  <w:p w14:paraId="683BF5E3" w14:textId="77777777" w:rsidR="0063215F" w:rsidRDefault="0063215F" w:rsidP="0063215F">
    <w:pPr>
      <w:pStyle w:val="Intestazione"/>
      <w:tabs>
        <w:tab w:val="clear" w:pos="4819"/>
        <w:tab w:val="clear" w:pos="9638"/>
        <w:tab w:val="left" w:pos="2687"/>
      </w:tabs>
      <w:rPr>
        <w:sz w:val="14"/>
      </w:rPr>
    </w:pPr>
  </w:p>
  <w:p w14:paraId="5F54E299" w14:textId="77777777" w:rsidR="00C71D56" w:rsidRDefault="00A9665D" w:rsidP="0063215F">
    <w:pPr>
      <w:pStyle w:val="Intestazione"/>
      <w:tabs>
        <w:tab w:val="clear" w:pos="4819"/>
        <w:tab w:val="clear" w:pos="9638"/>
        <w:tab w:val="left" w:pos="2687"/>
      </w:tabs>
      <w:rPr>
        <w:sz w:val="14"/>
      </w:rPr>
    </w:pPr>
    <w:r>
      <w:rPr>
        <w:sz w:val="1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C039E" w14:textId="77777777" w:rsidR="00C71D56" w:rsidRDefault="00E317C6">
    <w:pPr>
      <w:pStyle w:val="Intestazione"/>
      <w:rPr>
        <w:spacing w:val="-20"/>
        <w:sz w:val="16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E174727" wp14:editId="0E118268">
              <wp:simplePos x="0" y="0"/>
              <wp:positionH relativeFrom="column">
                <wp:posOffset>-1095375</wp:posOffset>
              </wp:positionH>
              <wp:positionV relativeFrom="paragraph">
                <wp:posOffset>-732790</wp:posOffset>
              </wp:positionV>
              <wp:extent cx="7553325" cy="1695450"/>
              <wp:effectExtent l="0" t="0" r="0" b="0"/>
              <wp:wrapNone/>
              <wp:docPr id="3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3325" cy="1695450"/>
                        <a:chOff x="-24" y="-20"/>
                        <a:chExt cx="11895" cy="2670"/>
                      </a:xfrm>
                    </wpg:grpSpPr>
                    <pic:pic xmlns:pic="http://schemas.openxmlformats.org/drawingml/2006/picture">
                      <pic:nvPicPr>
                        <pic:cNvPr id="4" name="Picture 13" descr="header Uniontrasport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" y="-20"/>
                          <a:ext cx="11895" cy="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5" descr="Uniontrasporti-marchio-colo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1" y="878"/>
                          <a:ext cx="3491" cy="6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B5C30E" id="Group 16" o:spid="_x0000_s1026" style="position:absolute;margin-left:-86.25pt;margin-top:-57.7pt;width:594.75pt;height:133.5pt;z-index:251658752" coordorigin="-24,-20" coordsize="11895,2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PvqsOCo8LeZznnN2+PlxuE590biHnXBUKdOSnSrQy+l2fHu05Cn&#10;7f6ebJ8g8b5i4qzR+2NapOAjkAAAAAAAAAAAAAAAAAAAAAAAAAAAAAAAAAAAAAAAAAAAAAAAAAJN&#10;v0nfc6Xq75U9R4s2LMVLDjvuNp+V4FytCtWp08XS5FlrUtu4fy1enPUpzVMpcbNhq2u2Xt98YTbJ&#10;Uh7I+73SAWx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r7/rfe&#10;AKlLN9Eu02OtPfSvcXytwBuN/GEsvwKmLu8FyLxtaSRhLGar83LmNrnm900IU/gS+2EffN6AQFwA&#10;AAAAAAAAAAAAAAAAAAAAAAAAAAAAAAAAAAAAAAAAAAAAAAAHrNC3fZ+Mt50zkjScrcYLc+Pts13d&#10;9RzlpNGS7w2z6pmLPPYDK2s8IwjJcY7K2FKtJGEfsmkgAvJOj/aTVO6/UTrv2s0yNvTw3OXFer7v&#10;cY22njUk13ZruyltN21CrP8AGuPW80vdLPIYm49KlWEK9lP6Tzw9Jogb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2v1X3XybnLw3cwbLZ2fz2b64ckcT8+4ihTpVK&#10;lx8DH7BV4v2qvSmp/wBJTxuj8pZO8rRm+58G1mj/AE0JYwAqUQAAAAAAAAAAAAAAAAAAAAAAAAAA&#10;AAAAAAAAAAAAAAAAAAAAAAABYw/Rad6Ybjwx2B8fG4ZmarneHc1Hn3hmzu7mepVq8a73f2uF5NwW&#10;MoR/a7XG6hyJPY5KaEPtq3O2VpvT0kiAnL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Mr9QB1u/wW&#10;/L53d0C0sPkdd27li55x1OFKl8GwqYPnvGY/lurQxUkISyyY/B57br3FyySwhJSnsZpJfuywAccQ&#10;AAAAAAAAAAAAAAAAAAAAAAAAAAAAAAAAAAAAAAAAAAAAAAAAABbWfS0+QKPdbxmadxzuGclyfNHT&#10;O6xvAG7SXFxJUymR4/scdNc8G7bcUo3FxdfK3ui2kcH8xWjCpeZDW72r6faAk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6f623rJ+Bc49N+3+Jx1OW15G433DgDc7&#10;21o/CkpZri/P/n1pVfJxlkkp3GQzmH5Ky1GlVjGarG3w0Kc0YSUqUAEF8AAAAAAAAAAAAAAAAAAA&#10;AAAAAAAAAAAAAAAAAAAAAAAAAAAAAAASCfpp/IdS6B+TDji33XP08LwR2gp23Xvl+tezyy4zDXO0&#10;ZCjPxZvF1Uq1KNtYU9U5HhZUr2+qzQp2eDyORniAt7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c36qHq5U7J+HzmzP4nGfiW3dZNo0nslrtOlby1LmXGaje3Oqcj1Y&#10;XEPSpbWeN4s3bNZGtCHuln+QkhND1hLPIBUcgAAAAAAAAAAAAAAAAAAAAAAAAAAAAAAAAAAAAAAA&#10;AAAAAAAAAAAAuNfp8PI7S8kPji4t3bac1TyPPXCVO24J7AUataWbJX+46Zi7GTAb9c04xkq1afJm&#10;mVbHK1q8tOS3jlp7+3pesLWb0A7h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3y9xjrHNnE3KHDO723zumcucd7rxjt1n6Qj83rG+61k9Vz9t6R9IR+PistVk9I/Z9oC&#10;ic5w4k2rgHmnl3greqMtvuvC/J2+cU7dRklmlp09l492nKalnJaUJ4xm+D+JYmp7I+sfWX0j6xAY&#10;uAAAAAAAAAAAAAAAAAAAAAAAAAAAAAAAAAAAAAAAAAAAAAAAAAAEjH6ZPyYUvHz5DNc1DkHOVMZ1&#10;37dfgHCPKc1xcS0sRrG33eXmk4d5Nv8A4tWhbULfVdry1XHX11VqS0bLB53IXM0JpqMkAFu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vqx+qMOuXlu37kHD2E1pp&#10;3bLj3SufsVGjSnhYW+1T0LrjrkbHyXE0vpVyV3tmi1M3dSe6aNP8cpx+yWaWWAEZwAAAAAAAAAAA&#10;AAAAAAAAAAAAAAAAAAAAAAAAAAAAAAAAAAAAAAAAFvl9N75O5fI/4+tUtt/2OpmOzHWT8J4Y51jk&#10;rqnXzm0UbDHRjxtyzcx+LVubqnyFqln8O9uq0JJ6+w4vKRhJCnCnNOBI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De+s96mfpS6IcK9ssLYVLjYOqfMEde2a5pUf2u1&#10;4r5+pYnWcnfX1xJNCab5Pk7WdUtraWeWaWWOSrRlmkjNGFQCsoAAAAAAAAAAAAAAAAAAAAAAAAAA&#10;AAAAAAAAAAAAAAAAAAAAAAAAAB2Y8Evk0yXi8798d8tZ3KXVHgHkua24i7K4mnTuLuhNxfsmTs5p&#10;d2oWFvSuq1bNcXZ6jbZyh8ClNd3FrbXVjSjLLfVPUC5QxOWxWfxWMzuCyePzWEzWPssthszib22y&#10;OKy2KyNtTvMfk8ZkLOpWtL/H39pWkq0a1KeenVpzwmljGWMIgP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pfWc9NqvK/SXhjuNrWH+a2PqlyZPq+9XtCnNLUocP851MRr1TIX9WnCMbmnhuVMNrdtbSVIe2jDN&#10;XM8s0vunlqAVmgAAAAAAAAAAAAAAAAAAAAAAAAAAAAAAAAAAAAAAAAAAAAAAAAAAAACXZ9KL5d5u&#10;nvZSPRfm7Zadl1t7XbZZyaNlsxeVKWM4q7GX9taYXXb6WpN76Vnr/LtGzs8DkIzS+ylk6eLuJp6F&#10;CneTzgWh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4+w6/hNswGc1XZcXZ5vXNmw+T1/P4bI0ZbjH5fCZmyr47K4u+t5/u17O/sbmpSqyR+yaSeMP2QFI&#10;V5Memef8fversl1MzUl5PYcV8iZCjouUvZviV9h4r2Wjb7ZxZsVW4lkko17zLaDnMfUu4U/WWjff&#10;Goxj7qc0IAaKAAAAAAAAAAAAAAAAAAAAAAAAAAAAAAAAAAAAAAAAAAAAAAAAAAAAAACwJ+lB84kl&#10;xa6r4re1e3Sy3NpLNYdMeRNivoe65tYzVrit1zzeUva8Jpq1pNNGrpfxIzRjRjUw1OeWWlibWIE+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a+tR6HfOYjrr5F9JwXrcY&#10;epDrVztd2Nt6xmxd7Vy228MbRk5beMstOnY5KfPYe5vq0s00817i7aNSEJKMkQK+wAAAAAAAAAAA&#10;AAAAAAAAAAAAAAAAAAAAAAAAAAAAAAAAAAAAAAAAAAAfQxOWyuAyuMzuCyeQwubwuQs8th8xiby5&#10;x2VxOVx1zTvMfk8ZkLOpRu7DIWF3Rkq0a1KeSpSqSQmljCaEIgLYD6cvzj4byccIy8Dc752xx/eD&#10;gvWbH88JbqvZWkeetAsfl8Za8x63Y04W/wD3es7ipRttqsqFL4VrfV6F5S9tC/lt7UCT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kz6orx3/AOA55KNt5D03B2+J4N7l&#10;U8xzzx5Tx9D5fGYXeLnIW9Hm/S6FP3Qp0qmM3jIy5qlRoSU7W1xuxWdvShD4U0soEboAAAAAAAAA&#10;AAAAAAAAAAAAAAAAAAAAAAAAAAAAAAAAAAAAAAAAAAAAAAAB1o8P/lu5x8SXZO05V0P57deG9zms&#10;MHz7wZcZevYYHkjU6Faf4GSx/u+LZYbkbUoXNavg8tGjPNQnqVbarCezurmjUAt8Onncbr33v4E0&#10;vsh1n33H75xvudnLN6056NvsWpZ+jSpT5jSN7wEtevdatumu1q0Kd5ZVox+yMlajPWtqtCvVA2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NL6l/6fen2617ZO/HS/SqcO0+oYf53mvifWcfaW8/YrUcNbzzVdtwVnbwoTXnNmrY2l7Y04Qq&#10;V9lxtGS2p+6/t7WldgVm08k1OaaSeWaSeSaMk8k8IyzSTSxjCaWaWMIRlmljD0jCP2wiA/yAAAAA&#10;AAAAAAAAAAAAAAAAAAAAAAAAAAAAAAAAAAAAAAAAAAAAAAAAAAAAsZfosujc+l8KdhfIFt2ImoZv&#10;mjNS8BcPXd1axpV5eM9AyFrneS81jbqMPS6xO38jyWGOnhD0+Hd6jUhH19fsAnJ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BB9Tj9PRHOSb95KujGkTTZynLc7T2t4B07Cyem&#10;Zoywq3Oe5948w2LpQnjmqX23O3Y2jSm+ck+Ll5PSvLf/ADAFfMAAAAAAAAAAAAAAAAAAAAAAAAAA&#10;AAAAAAAAAAAAAAAAAAAAAAAAAAAAAD3PGHG+48x8lcfcR8d4etsG/co7tq3Hmk4K3jCWtmds3POW&#10;Ou69jKc033ZJr7LZGlT90fuy+71j9kAF4/0q6vaf0r6m9feqmiwt6mvcG8X6xo0clbWstlDY8/Y2&#10;UtzuG4XFrL92lkN12+7vstdQ/Zub2pH9kBt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um+pa+nVm4nr8j+R7otqlP8ARTdXGS3Xs7wFgLSlRhxfdXdaa8zvL/GGLtZKck3G&#10;13c1Z7jPYajL7teqTz3lrLHFTVqWKAgwAAAAAAAAAAAAAAAAAAAAAAAAAAAAAAAAAAAAAAAAAAAA&#10;AAAAAAAAAACWT9IP0Xh2Q8iWZ7P7bhfn+NulGny7fY1bqjTrY675u5GpZfVuMLKrSryRlrVMHhbX&#10;P52jUpx99pkMVZTx9PfL6gWl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43Fvb3lvXtLuhRurW6o1be5trilJXt7i3ryTUq1&#10;CvRqyzU61GtTmjLNLNCMs0sYwjD0AVyX1E/008/BNvv3fXx7ahdXvDMLrJ7dz31r1zHxrV+GbOpJ&#10;C8y/IvEuNtJJq95xRb14VrjLYWnLGpq9Kb49pLHDyVaeKAg9AAAAAAAAAAAAAAAAAAAAAAAAAAAA&#10;AAAAAAAAAAAAAAAAAAAAALFX6LHotHU+JOw3kK3HDy0szyzlv8Hrha7uraWW6p8daVfWGxcq57H3&#10;P3/jYnbuQKeLxkIQjJNTutTrwmhGWeSIC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Mnlo8HvUHyy6&#10;NcVeRcPT4s7H4TDzY/jjs5pWHs6u7YOFvLVnxuA3nFxr4615P4/pXVT3TYu+r0bm2knqfh17YVK1&#10;WpOBVheSPxU9wfFryzNxv2Y0KanrWZurqHGvNOowvcxxDypjrf3TTXGqbPVs7Sa0zVrSl915hcjR&#10;ssxZQjLUqW3y9WhXrAc3wAAAAAAAAAAAAAAAAAAAAAAAAAAAAAAAW430uvReHTTxYcY7dsuF/DeW&#10;O3d5/hJbxVuaNOXI22q7TjrWz4a1+at7JLiGPteM7Syy0Lar961yGcvZfSEZogJG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XPzG/TEdYf&#10;IbPs/OfW+fXerXby+o3eRvsvicPC14X5lzU0ZrmM/KmpYO1+LgtmylzGaFbaMPRjezz1p61/aZSp&#10;Cn7AK0LuT0h7P9A+ZsxwR2q4o2Di/esb8S6xdW/pQvNV3fAwqxpW22cfbdZfGwO56veTQ9sLqyrV&#10;PgV4T29xLRuqVahTA1QAAAAAAAAAAAAAAAAAAAAAAAAAAFhL9FR0bnxWq9lvIbt+Imp3W13VLrPw&#10;rc3drGlP+b2Fr4fduY8/ZT1oTQurHMZ+GvYy3uKMJYU6+HyFGM08YzyyAT0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1vlu+mc6beR6bZOXuKaOP6pdtcl83krjk&#10;nScFQm465PzNapLcTz8x8c2MbK0yGUv6vxfibBiZ7HMzVq8a17HJy0qdvACtc8gPjA7neMvkmPHf&#10;a3ifIazY5K8urfR+VNdjc7Hw5ybb2vunmu9D36lZWtjfXELaEtetjLynY5uxpVJI3llbxnlhEDn4&#10;AAAAAAAAAAAAAAAAAAAAAlE/SYdF5e1fk1xnOW1YX8S4u6R63S5lyVW5oU6+MuOX87Wvdd4OxFx7&#10;pZqlHIWOYo5LaLGpLGT23Gqw9ZvSPsnAtb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U1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yMTExYmZkOS02NDU1LTQzZGItOWE0NS03&#10;MGQwZDFmOTAzODg8L3N0RXZ0Omluc3RhbmNlSUQ+CiAgICAgICAgICAgICAgICAgIDxzdEV2dDp3&#10;aGVuPjIwMTgtMDItMjJUMTA6NTg6NTArMDE6MDA8L3N0RXZ0OndoZW4+CiAgICAgICAgICAgICAg&#10;ICAgIDxzdEV2dDpzb2Z0d2FyZUFnZW50PkFkb2JlIElsbHVzdHJhdG9yIENDIDIwMTcgKE1hY2lu&#10;dG9zaC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A4MjU5YTliLTdmOTAtNGQ2MC04NWEzLWQwNGJiZWY5NjY3&#10;Yjwvc3RFdnQ6aW5zdGFuY2VJRD4KICAgICAgICAgICAgICAgICAgPHN0RXZ0OndoZW4+MjAxOC0w&#10;My0yN1QxMjoxNjoxNCswMjowMDwvc3RFdnQ6d2hlbj4KICAgICAgICAgICAgICAgICAgPHN0RXZ0&#10;OnNvZnR3YXJlQWdlbnQ+QWRvYmUgSWxsdXN0cmF0b3IgQ0MgMjIuMSAoTWFjaW50b3NoKT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23vL/////////////////////////////////////////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5ff///////////////////////////////////////q0lLD2////////////////////////&#10;/////////////+aXb5Lh//////////////////////////////////////mzlK/1////////////&#10;///////////////////////////55P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Bpsr//////////////////////////////////////7h6UH/R////////////////&#10;////////////////////4pZNA1i6////////////////////////////////////0Y1pSnHH////&#10;////////////////////////////////8dG8mLLt////////////////////////////////////&#10;////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wLWvrKqtrbG3wMXQ&#10;2eP7///////////////////////viWBZVlRXWV1jZW11fpGow+z5////////////////////lzUN&#10;CQUCAAAAAAAdTHmizPf/////////////////////vFwDAAAAAAANMFeCrdj/////////////////&#10;////////3H8nAAYcNE9sja7W/////////////////////////////J9DO1JrhqHA4///////////&#10;/////////////////////8J9haC61vb///////////////////////////////////7O1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Pv7u7v&#10;9fz/////////////////////////////////86+bmpuepa66vMTU5v//////////////////////&#10;////95dUTE9UW2VugJfA5////////////////////////////65UABs2UnCMq8v2////////////&#10;/////////////////8prP2N/nbze/P///////////////////////////////+eZg6zI5///////&#10;///////////////////////////////bzP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header Uniontrasporti" style="position:absolute;left:-24;top:-20;width:11895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">
                <v:imagedata r:id="rId3" o:title="header Uniontrasporti"/>
              </v:shape>
              <v:shape id="Picture 15" o:spid="_x0000_s1028" type="#_x0000_t75" alt="Uniontrasporti-marchio-colore" style="position:absolute;left:671;top:878;width:3491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">
                <v:imagedata r:id="rId4" o:title="Uniontrasporti-marchio-colore"/>
              </v:shape>
            </v:group>
          </w:pict>
        </mc:Fallback>
      </mc:AlternateContent>
    </w:r>
  </w:p>
  <w:p w14:paraId="79837819" w14:textId="77777777" w:rsidR="00C71D56" w:rsidRDefault="00C71D56">
    <w:pPr>
      <w:pStyle w:val="Intestazione"/>
      <w:ind w:left="-364"/>
      <w:rPr>
        <w:spacing w:val="-20"/>
        <w:sz w:val="16"/>
      </w:rPr>
    </w:pPr>
  </w:p>
  <w:p w14:paraId="43A33DA9" w14:textId="77777777" w:rsidR="00C71D56" w:rsidRDefault="00C71D56">
    <w:pPr>
      <w:pStyle w:val="Intestazione"/>
      <w:rPr>
        <w:spacing w:val="-20"/>
        <w:sz w:val="16"/>
      </w:rPr>
    </w:pPr>
  </w:p>
  <w:p w14:paraId="6881497E" w14:textId="77777777" w:rsidR="00C71D56" w:rsidRDefault="00C71D56">
    <w:pPr>
      <w:pStyle w:val="Intestazione"/>
      <w:rPr>
        <w:spacing w:val="-20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70E03"/>
    <w:multiLevelType w:val="hybridMultilevel"/>
    <w:tmpl w:val="58C4E09C"/>
    <w:styleLink w:val="Stileimportato4"/>
    <w:lvl w:ilvl="0" w:tplc="4E20B672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C01A3770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1D6E806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2D36D57A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2E5E28FC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C948534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0DD88196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F89AD752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18D87BA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23E0BD0"/>
    <w:multiLevelType w:val="hybridMultilevel"/>
    <w:tmpl w:val="C82E3788"/>
    <w:styleLink w:val="Stileimportato3"/>
    <w:lvl w:ilvl="0" w:tplc="D74CFD3A">
      <w:start w:val="1"/>
      <w:numFmt w:val="bullet"/>
      <w:lvlText w:val="➢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40C64012">
      <w:start w:val="1"/>
      <w:numFmt w:val="bullet"/>
      <w:lvlText w:val="o"/>
      <w:lvlJc w:val="left"/>
      <w:pPr>
        <w:ind w:left="108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BCC24B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2ABCDFA2">
      <w:start w:val="1"/>
      <w:numFmt w:val="bullet"/>
      <w:lvlText w:val="•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65272A8">
      <w:start w:val="1"/>
      <w:numFmt w:val="bullet"/>
      <w:lvlText w:val="o"/>
      <w:lvlJc w:val="left"/>
      <w:pPr>
        <w:ind w:left="32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070EFA9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5D96CEA8">
      <w:start w:val="1"/>
      <w:numFmt w:val="bullet"/>
      <w:lvlText w:val="•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B1F2145A">
      <w:start w:val="1"/>
      <w:numFmt w:val="bullet"/>
      <w:lvlText w:val="o"/>
      <w:lvlJc w:val="left"/>
      <w:pPr>
        <w:ind w:left="54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19D2F8E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A560454"/>
    <w:multiLevelType w:val="hybridMultilevel"/>
    <w:tmpl w:val="C82E3788"/>
    <w:numStyleLink w:val="Stileimportato3"/>
  </w:abstractNum>
  <w:abstractNum w:abstractNumId="3" w15:restartNumberingAfterBreak="0">
    <w:nsid w:val="1ED17930"/>
    <w:multiLevelType w:val="hybridMultilevel"/>
    <w:tmpl w:val="CBEE0BC6"/>
    <w:styleLink w:val="Stileimportato1"/>
    <w:lvl w:ilvl="0" w:tplc="E78458BC">
      <w:start w:val="1"/>
      <w:numFmt w:val="bullet"/>
      <w:lvlText w:val="➢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F646548">
      <w:start w:val="1"/>
      <w:numFmt w:val="bullet"/>
      <w:lvlText w:val="o"/>
      <w:lvlJc w:val="left"/>
      <w:pPr>
        <w:ind w:left="108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11446DE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07A5FE8">
      <w:start w:val="1"/>
      <w:numFmt w:val="bullet"/>
      <w:lvlText w:val="•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2EC5280">
      <w:start w:val="1"/>
      <w:numFmt w:val="bullet"/>
      <w:lvlText w:val="o"/>
      <w:lvlJc w:val="left"/>
      <w:pPr>
        <w:ind w:left="32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8845C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C625FEA">
      <w:start w:val="1"/>
      <w:numFmt w:val="bullet"/>
      <w:lvlText w:val="•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022D9FE">
      <w:start w:val="1"/>
      <w:numFmt w:val="bullet"/>
      <w:lvlText w:val="o"/>
      <w:lvlJc w:val="left"/>
      <w:pPr>
        <w:ind w:left="54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8C0A19E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1753C78"/>
    <w:multiLevelType w:val="hybridMultilevel"/>
    <w:tmpl w:val="CBEE0BC6"/>
    <w:numStyleLink w:val="Stileimportato1"/>
  </w:abstractNum>
  <w:abstractNum w:abstractNumId="5" w15:restartNumberingAfterBreak="0">
    <w:nsid w:val="2C1D21A6"/>
    <w:multiLevelType w:val="hybridMultilevel"/>
    <w:tmpl w:val="096CE01A"/>
    <w:lvl w:ilvl="0" w:tplc="04100001">
      <w:start w:val="1"/>
      <w:numFmt w:val="bullet"/>
      <w:lvlText w:val=""/>
      <w:lvlJc w:val="left"/>
      <w:pPr>
        <w:ind w:left="3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6" w15:restartNumberingAfterBreak="0">
    <w:nsid w:val="38863E5C"/>
    <w:multiLevelType w:val="hybridMultilevel"/>
    <w:tmpl w:val="58C4E09C"/>
    <w:numStyleLink w:val="Stileimportato4"/>
  </w:abstractNum>
  <w:abstractNum w:abstractNumId="7" w15:restartNumberingAfterBreak="0">
    <w:nsid w:val="43BB2CA8"/>
    <w:multiLevelType w:val="hybridMultilevel"/>
    <w:tmpl w:val="C984720C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5371EE"/>
    <w:multiLevelType w:val="hybridMultilevel"/>
    <w:tmpl w:val="08A86062"/>
    <w:styleLink w:val="Stileimportato2"/>
    <w:lvl w:ilvl="0" w:tplc="ED58F332">
      <w:start w:val="1"/>
      <w:numFmt w:val="lowerLetter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89A6ECE">
      <w:start w:val="1"/>
      <w:numFmt w:val="lowerLetter"/>
      <w:lvlText w:val="%2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582B44E">
      <w:start w:val="1"/>
      <w:numFmt w:val="lowerLetter"/>
      <w:lvlText w:val="%3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9EAE17F6">
      <w:start w:val="1"/>
      <w:numFmt w:val="lowerLetter"/>
      <w:lvlText w:val="%4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9300DD0E">
      <w:start w:val="1"/>
      <w:numFmt w:val="lowerLetter"/>
      <w:lvlText w:val="%5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21E4ABFA">
      <w:start w:val="1"/>
      <w:numFmt w:val="lowerLetter"/>
      <w:lvlText w:val="%6)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45D6B324">
      <w:start w:val="1"/>
      <w:numFmt w:val="lowerLetter"/>
      <w:lvlText w:val="%7)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F2B23FAA">
      <w:start w:val="1"/>
      <w:numFmt w:val="lowerLetter"/>
      <w:lvlText w:val="%8)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A984CDB6">
      <w:start w:val="1"/>
      <w:numFmt w:val="lowerLetter"/>
      <w:lvlText w:val="%9)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64D63AD1"/>
    <w:multiLevelType w:val="hybridMultilevel"/>
    <w:tmpl w:val="08A86062"/>
    <w:numStyleLink w:val="Stileimportato2"/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8"/>
  </w:num>
  <w:num w:numId="6">
    <w:abstractNumId w:val="9"/>
  </w:num>
  <w:num w:numId="7">
    <w:abstractNumId w:val="1"/>
  </w:num>
  <w:num w:numId="8">
    <w:abstractNumId w:val="2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C2E"/>
    <w:rsid w:val="000277C4"/>
    <w:rsid w:val="00035582"/>
    <w:rsid w:val="00037C0E"/>
    <w:rsid w:val="00042DD3"/>
    <w:rsid w:val="00053C64"/>
    <w:rsid w:val="0005754A"/>
    <w:rsid w:val="0006048F"/>
    <w:rsid w:val="0006458A"/>
    <w:rsid w:val="000B6EBC"/>
    <w:rsid w:val="000D16DD"/>
    <w:rsid w:val="000E4F69"/>
    <w:rsid w:val="00114A99"/>
    <w:rsid w:val="001223B8"/>
    <w:rsid w:val="001238D9"/>
    <w:rsid w:val="0016233A"/>
    <w:rsid w:val="001712E3"/>
    <w:rsid w:val="00216DA8"/>
    <w:rsid w:val="00217D95"/>
    <w:rsid w:val="00234F53"/>
    <w:rsid w:val="002445F0"/>
    <w:rsid w:val="00267117"/>
    <w:rsid w:val="00271264"/>
    <w:rsid w:val="002B262E"/>
    <w:rsid w:val="002C45F9"/>
    <w:rsid w:val="002E56FE"/>
    <w:rsid w:val="002E7414"/>
    <w:rsid w:val="002F2312"/>
    <w:rsid w:val="00307B8F"/>
    <w:rsid w:val="00320EFF"/>
    <w:rsid w:val="00321C33"/>
    <w:rsid w:val="00342BE1"/>
    <w:rsid w:val="00352EA9"/>
    <w:rsid w:val="003F4037"/>
    <w:rsid w:val="003F4A52"/>
    <w:rsid w:val="003F69D6"/>
    <w:rsid w:val="00495F80"/>
    <w:rsid w:val="004B26B0"/>
    <w:rsid w:val="004D0DC5"/>
    <w:rsid w:val="004D1996"/>
    <w:rsid w:val="00511BD2"/>
    <w:rsid w:val="0051306A"/>
    <w:rsid w:val="0051776E"/>
    <w:rsid w:val="0052225F"/>
    <w:rsid w:val="005421D2"/>
    <w:rsid w:val="00542752"/>
    <w:rsid w:val="005A363C"/>
    <w:rsid w:val="00605E74"/>
    <w:rsid w:val="0063215F"/>
    <w:rsid w:val="006826EB"/>
    <w:rsid w:val="006C082C"/>
    <w:rsid w:val="006D5B3D"/>
    <w:rsid w:val="006D5F56"/>
    <w:rsid w:val="00736177"/>
    <w:rsid w:val="00742C2F"/>
    <w:rsid w:val="007460DD"/>
    <w:rsid w:val="007E03FE"/>
    <w:rsid w:val="007F12CA"/>
    <w:rsid w:val="008062EF"/>
    <w:rsid w:val="00821E94"/>
    <w:rsid w:val="008337AF"/>
    <w:rsid w:val="00893C95"/>
    <w:rsid w:val="008A52AA"/>
    <w:rsid w:val="008F0981"/>
    <w:rsid w:val="00910BCC"/>
    <w:rsid w:val="00911458"/>
    <w:rsid w:val="00932CEA"/>
    <w:rsid w:val="00963953"/>
    <w:rsid w:val="009B3628"/>
    <w:rsid w:val="009E3858"/>
    <w:rsid w:val="009E4F4A"/>
    <w:rsid w:val="00A0289D"/>
    <w:rsid w:val="00A35D1B"/>
    <w:rsid w:val="00A5254A"/>
    <w:rsid w:val="00A60FA2"/>
    <w:rsid w:val="00A9665D"/>
    <w:rsid w:val="00AC1901"/>
    <w:rsid w:val="00AE5785"/>
    <w:rsid w:val="00B0185E"/>
    <w:rsid w:val="00B23D3A"/>
    <w:rsid w:val="00B24C2E"/>
    <w:rsid w:val="00B542C7"/>
    <w:rsid w:val="00B76394"/>
    <w:rsid w:val="00B77C1D"/>
    <w:rsid w:val="00BE618E"/>
    <w:rsid w:val="00C042FE"/>
    <w:rsid w:val="00C122D4"/>
    <w:rsid w:val="00C71CED"/>
    <w:rsid w:val="00C71D56"/>
    <w:rsid w:val="00CB4216"/>
    <w:rsid w:val="00CC057E"/>
    <w:rsid w:val="00CC21D7"/>
    <w:rsid w:val="00CC5E70"/>
    <w:rsid w:val="00D058D4"/>
    <w:rsid w:val="00D07E86"/>
    <w:rsid w:val="00D12CEC"/>
    <w:rsid w:val="00D27186"/>
    <w:rsid w:val="00D51C20"/>
    <w:rsid w:val="00D77A30"/>
    <w:rsid w:val="00D77C47"/>
    <w:rsid w:val="00D97FE2"/>
    <w:rsid w:val="00DD547F"/>
    <w:rsid w:val="00E317C6"/>
    <w:rsid w:val="00E44BB6"/>
    <w:rsid w:val="00E57FA6"/>
    <w:rsid w:val="00E77D97"/>
    <w:rsid w:val="00ED6547"/>
    <w:rsid w:val="00F05B9D"/>
    <w:rsid w:val="00F24C88"/>
    <w:rsid w:val="00F32E0A"/>
    <w:rsid w:val="00F612C8"/>
    <w:rsid w:val="00F61EB9"/>
    <w:rsid w:val="00F6537E"/>
    <w:rsid w:val="00FA1492"/>
    <w:rsid w:val="00FB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B00E1A"/>
  <w15:docId w15:val="{F0800263-DC69-45A0-8505-5E9B95183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9E4F4A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Titolo2">
    <w:name w:val="heading 2"/>
    <w:basedOn w:val="Normale"/>
    <w:next w:val="Normale"/>
    <w:link w:val="Titolo2Carattere"/>
    <w:qFormat/>
    <w:rsid w:val="00F24C88"/>
    <w:pPr>
      <w:keepNext/>
      <w:suppressAutoHyphens w:val="0"/>
      <w:autoSpaceDN/>
      <w:spacing w:after="0" w:line="480" w:lineRule="auto"/>
      <w:jc w:val="both"/>
      <w:textAlignment w:val="auto"/>
      <w:outlineLvl w:val="1"/>
    </w:pPr>
    <w:rPr>
      <w:rFonts w:ascii="Times New Roman" w:eastAsia="Times New Roman" w:hAnsi="Times New Roman"/>
      <w:b/>
      <w:bCs/>
      <w:sz w:val="20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826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9E4F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uiPriority w:val="99"/>
    <w:rsid w:val="009E4F4A"/>
  </w:style>
  <w:style w:type="paragraph" w:styleId="Pidipagina">
    <w:name w:val="footer"/>
    <w:basedOn w:val="Normale"/>
    <w:rsid w:val="009E4F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rsid w:val="009E4F4A"/>
  </w:style>
  <w:style w:type="paragraph" w:styleId="Testofumetto">
    <w:name w:val="Balloon Text"/>
    <w:basedOn w:val="Normale"/>
    <w:rsid w:val="009E4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sid w:val="009E4F4A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9E4F4A"/>
    <w:rPr>
      <w:color w:val="0000FF"/>
      <w:u w:val="single"/>
    </w:rPr>
  </w:style>
  <w:style w:type="character" w:customStyle="1" w:styleId="Titolo2Carattere">
    <w:name w:val="Titolo 2 Carattere"/>
    <w:link w:val="Titolo2"/>
    <w:rsid w:val="00F24C88"/>
    <w:rPr>
      <w:rFonts w:ascii="Times New Roman" w:eastAsia="Times New Roman" w:hAnsi="Times New Roman"/>
      <w:b/>
      <w:bCs/>
    </w:rPr>
  </w:style>
  <w:style w:type="paragraph" w:styleId="Corpotesto">
    <w:name w:val="Body Text"/>
    <w:basedOn w:val="Normale"/>
    <w:link w:val="CorpotestoCarattere"/>
    <w:rsid w:val="00F24C88"/>
    <w:pPr>
      <w:suppressAutoHyphens w:val="0"/>
      <w:autoSpaceDN/>
      <w:spacing w:after="0" w:line="240" w:lineRule="auto"/>
      <w:ind w:right="1274"/>
      <w:jc w:val="both"/>
      <w:textAlignment w:val="auto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CorpotestoCarattere">
    <w:name w:val="Corpo testo Carattere"/>
    <w:link w:val="Corpotesto"/>
    <w:rsid w:val="00F24C88"/>
    <w:rPr>
      <w:rFonts w:ascii="Times New Roman" w:eastAsia="Times New Roman" w:hAnsi="Times New Roman"/>
    </w:rPr>
  </w:style>
  <w:style w:type="character" w:styleId="Enfasigrassetto">
    <w:name w:val="Strong"/>
    <w:qFormat/>
    <w:rsid w:val="00F24C88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826E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table" w:customStyle="1" w:styleId="TableNormal">
    <w:name w:val="Table Normal"/>
    <w:rsid w:val="006826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essuno">
    <w:name w:val="Nessuno"/>
    <w:rsid w:val="006826EB"/>
    <w:rPr>
      <w:lang w:val="it-IT"/>
    </w:rPr>
  </w:style>
  <w:style w:type="paragraph" w:styleId="Paragrafoelenco">
    <w:name w:val="List Paragraph"/>
    <w:uiPriority w:val="34"/>
    <w:qFormat/>
    <w:rsid w:val="006826EB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left="720"/>
    </w:pPr>
    <w:rPr>
      <w:rFonts w:cs="Calibri"/>
      <w:color w:val="000000"/>
      <w:sz w:val="22"/>
      <w:szCs w:val="22"/>
      <w:u w:color="000000"/>
      <w:bdr w:val="nil"/>
    </w:rPr>
  </w:style>
  <w:style w:type="numbering" w:customStyle="1" w:styleId="Stileimportato1">
    <w:name w:val="Stile importato 1"/>
    <w:rsid w:val="006826EB"/>
    <w:pPr>
      <w:numPr>
        <w:numId w:val="3"/>
      </w:numPr>
    </w:pPr>
  </w:style>
  <w:style w:type="numbering" w:customStyle="1" w:styleId="Stileimportato2">
    <w:name w:val="Stile importato 2"/>
    <w:rsid w:val="006826EB"/>
    <w:pPr>
      <w:numPr>
        <w:numId w:val="5"/>
      </w:numPr>
    </w:pPr>
  </w:style>
  <w:style w:type="numbering" w:customStyle="1" w:styleId="Stileimportato3">
    <w:name w:val="Stile importato 3"/>
    <w:rsid w:val="006826EB"/>
    <w:pPr>
      <w:numPr>
        <w:numId w:val="7"/>
      </w:numPr>
    </w:pPr>
  </w:style>
  <w:style w:type="numbering" w:customStyle="1" w:styleId="Stileimportato4">
    <w:name w:val="Stile importato 4"/>
    <w:rsid w:val="006826EB"/>
    <w:pPr>
      <w:numPr>
        <w:numId w:val="9"/>
      </w:numPr>
    </w:pPr>
  </w:style>
  <w:style w:type="paragraph" w:customStyle="1" w:styleId="Default">
    <w:name w:val="Default"/>
    <w:rsid w:val="006826EB"/>
    <w:pPr>
      <w:autoSpaceDE w:val="0"/>
      <w:autoSpaceDN w:val="0"/>
      <w:adjustRightInd w:val="0"/>
    </w:pPr>
    <w:rPr>
      <w:rFonts w:ascii="Century Gothic" w:eastAsiaTheme="minorHAnsi" w:hAnsi="Century Gothic" w:cs="Century Gothic"/>
      <w:color w:val="000000"/>
      <w:sz w:val="24"/>
      <w:szCs w:val="24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1712E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unhideWhenUsed/>
    <w:rsid w:val="00E77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0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esktop\File%20Microsoft\Distacco%20n.2%20dipendenti%20-%20Isnart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Distacco n.2 dipendenti - Isnart</Template>
  <TotalTime>2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Uniontrasporti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Giovanni-pc</dc:creator>
  <cp:lastModifiedBy>User</cp:lastModifiedBy>
  <cp:revision>4</cp:revision>
  <cp:lastPrinted>2019-04-02T12:46:00Z</cp:lastPrinted>
  <dcterms:created xsi:type="dcterms:W3CDTF">2019-04-16T13:50:00Z</dcterms:created>
  <dcterms:modified xsi:type="dcterms:W3CDTF">2019-04-16T13:53:00Z</dcterms:modified>
</cp:coreProperties>
</file>